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5A4" w:rsidRPr="00AA4F2A" w:rsidRDefault="009945A4" w:rsidP="00AA4F2A">
      <w:pPr>
        <w:tabs>
          <w:tab w:val="left" w:pos="720"/>
        </w:tabs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4pt;margin-top:-55.8pt;width:522pt;height:126pt;z-index:251658240">
            <v:imagedata r:id="rId4" o:title=""/>
            <w10:wrap type="square"/>
          </v:shape>
        </w:pict>
      </w:r>
      <w:r w:rsidRPr="00AA4F2A">
        <w:rPr>
          <w:rFonts w:ascii="Arial" w:hAnsi="Arial" w:cs="Arial"/>
          <w:b/>
          <w:bCs/>
          <w:sz w:val="24"/>
          <w:szCs w:val="24"/>
        </w:rPr>
        <w:t xml:space="preserve">  Dt. 10-11-2014</w:t>
      </w:r>
    </w:p>
    <w:p w:rsidR="009945A4" w:rsidRPr="00AA4F2A" w:rsidRDefault="009945A4" w:rsidP="00AA4F2A">
      <w:pPr>
        <w:tabs>
          <w:tab w:val="left" w:pos="720"/>
        </w:tabs>
        <w:jc w:val="center"/>
        <w:rPr>
          <w:rFonts w:ascii="Arial Black" w:hAnsi="Arial Black" w:cs="Arial Black"/>
          <w:b/>
          <w:bCs/>
          <w:sz w:val="24"/>
          <w:szCs w:val="24"/>
        </w:rPr>
      </w:pPr>
      <w:r w:rsidRPr="00AA4F2A">
        <w:rPr>
          <w:rFonts w:ascii="Arial Black" w:hAnsi="Arial Black" w:cs="Arial Black"/>
          <w:b/>
          <w:bCs/>
          <w:sz w:val="24"/>
          <w:szCs w:val="24"/>
        </w:rPr>
        <w:t>ACADEMIC CALENDAR FOR M.TECH.  (2014-16 BATCH)</w:t>
      </w:r>
    </w:p>
    <w:tbl>
      <w:tblPr>
        <w:tblW w:w="9648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08"/>
        <w:gridCol w:w="2160"/>
        <w:gridCol w:w="2250"/>
        <w:gridCol w:w="1530"/>
      </w:tblGrid>
      <w:tr w:rsidR="009945A4" w:rsidRPr="007C654F">
        <w:trPr>
          <w:trHeight w:val="453"/>
        </w:trPr>
        <w:tc>
          <w:tcPr>
            <w:tcW w:w="9648" w:type="dxa"/>
            <w:gridSpan w:val="4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Semester (2014 Admitted Batch)</w:t>
            </w:r>
          </w:p>
        </w:tc>
      </w:tr>
      <w:tr w:rsidR="009945A4" w:rsidRPr="007C654F">
        <w:trPr>
          <w:trHeight w:val="453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Weeks</w:t>
            </w:r>
          </w:p>
        </w:tc>
      </w:tr>
      <w:tr w:rsidR="009945A4" w:rsidRPr="007C654F">
        <w:trPr>
          <w:trHeight w:val="453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 Unit of Instructions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17-11-2014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10-01-2015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8 W</w:t>
            </w:r>
          </w:p>
        </w:tc>
      </w:tr>
      <w:tr w:rsidR="009945A4" w:rsidRPr="007C654F">
        <w:trPr>
          <w:trHeight w:val="453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 Mid Examinations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05-01-2015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10-01-2015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 W</w:t>
            </w:r>
          </w:p>
        </w:tc>
      </w:tr>
      <w:tr w:rsidR="009945A4" w:rsidRPr="007C654F">
        <w:trPr>
          <w:trHeight w:val="453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II Unit of Instructions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12-01-2015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07-03-2015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8 W</w:t>
            </w:r>
          </w:p>
        </w:tc>
      </w:tr>
      <w:tr w:rsidR="009945A4" w:rsidRPr="007C654F">
        <w:trPr>
          <w:trHeight w:val="453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II Mid Examinations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02-03-2015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07-03-2015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 W</w:t>
            </w:r>
          </w:p>
        </w:tc>
      </w:tr>
      <w:tr w:rsidR="009945A4" w:rsidRPr="007C654F">
        <w:trPr>
          <w:trHeight w:val="453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Preparation &amp; Practicals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09-03-2015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14-03-2015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 W</w:t>
            </w:r>
          </w:p>
        </w:tc>
      </w:tr>
      <w:tr w:rsidR="009945A4" w:rsidRPr="007C654F">
        <w:trPr>
          <w:trHeight w:val="479"/>
        </w:trPr>
        <w:tc>
          <w:tcPr>
            <w:tcW w:w="3708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End Examinations</w:t>
            </w:r>
          </w:p>
        </w:tc>
        <w:tc>
          <w:tcPr>
            <w:tcW w:w="216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16-03-2015</w:t>
            </w:r>
          </w:p>
        </w:tc>
        <w:tc>
          <w:tcPr>
            <w:tcW w:w="225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28-03-2015</w:t>
            </w:r>
          </w:p>
        </w:tc>
        <w:tc>
          <w:tcPr>
            <w:tcW w:w="1530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 W</w:t>
            </w:r>
          </w:p>
        </w:tc>
      </w:tr>
    </w:tbl>
    <w:p w:rsidR="009945A4" w:rsidRPr="003A376C" w:rsidRDefault="009945A4" w:rsidP="00613579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W w:w="968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49"/>
        <w:gridCol w:w="2184"/>
        <w:gridCol w:w="2184"/>
        <w:gridCol w:w="1565"/>
      </w:tblGrid>
      <w:tr w:rsidR="009945A4" w:rsidRPr="007C654F">
        <w:trPr>
          <w:trHeight w:val="371"/>
        </w:trPr>
        <w:tc>
          <w:tcPr>
            <w:tcW w:w="9682" w:type="dxa"/>
            <w:gridSpan w:val="4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Semester (2014 Admitted Batch)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Weeks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 Unit of Instructions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30-03-2015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02-05-2015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5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Summer Vacation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04-05-2015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16-05-2015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 Unit of Instructions Continuation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18-05-2015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06-06-2015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3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 Mid Examinations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01-06-2015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06-06-2015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II Unit of Instructions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08-06-2015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01-08-2015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8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II Mid Examinations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27-07-2015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01-08-2015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Preparation &amp; Practicals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03-08-2015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08-08-2015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End Examinations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10-08-2015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22-08-2015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 W</w:t>
            </w:r>
          </w:p>
        </w:tc>
      </w:tr>
    </w:tbl>
    <w:p w:rsidR="009945A4" w:rsidRPr="003A376C" w:rsidRDefault="009945A4" w:rsidP="00613579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W w:w="968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749"/>
        <w:gridCol w:w="2184"/>
        <w:gridCol w:w="2184"/>
        <w:gridCol w:w="1565"/>
      </w:tblGrid>
      <w:tr w:rsidR="009945A4" w:rsidRPr="007C654F">
        <w:trPr>
          <w:trHeight w:val="371"/>
        </w:trPr>
        <w:tc>
          <w:tcPr>
            <w:tcW w:w="9682" w:type="dxa"/>
            <w:gridSpan w:val="4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&amp; IVSemesters (2014 Admitted Batch)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From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Weeks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III Semester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24-08-2015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09-01-2016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20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End Examination of Technical Seminar &amp; Evaluation of part of Project Work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11-01-2016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23-01-2016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 W</w:t>
            </w:r>
          </w:p>
        </w:tc>
      </w:tr>
      <w:tr w:rsidR="009945A4" w:rsidRPr="007C654F">
        <w:trPr>
          <w:trHeight w:val="371"/>
        </w:trPr>
        <w:tc>
          <w:tcPr>
            <w:tcW w:w="3749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IV Semester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25-01-2016</w:t>
            </w:r>
          </w:p>
        </w:tc>
        <w:tc>
          <w:tcPr>
            <w:tcW w:w="2184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25-06-2016</w:t>
            </w:r>
          </w:p>
        </w:tc>
        <w:tc>
          <w:tcPr>
            <w:tcW w:w="1565" w:type="dxa"/>
            <w:vAlign w:val="center"/>
          </w:tcPr>
          <w:p w:rsidR="009945A4" w:rsidRPr="007C654F" w:rsidRDefault="009945A4" w:rsidP="007C6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654F">
              <w:rPr>
                <w:rFonts w:ascii="Times New Roman" w:hAnsi="Times New Roman" w:cs="Times New Roman"/>
                <w:sz w:val="24"/>
                <w:szCs w:val="24"/>
              </w:rPr>
              <w:t>22 W</w:t>
            </w:r>
          </w:p>
        </w:tc>
      </w:tr>
    </w:tbl>
    <w:p w:rsidR="009945A4" w:rsidRPr="00613579" w:rsidRDefault="009945A4" w:rsidP="003A376C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945A4" w:rsidRPr="00613579" w:rsidSect="00BA5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3579"/>
    <w:rsid w:val="0001737A"/>
    <w:rsid w:val="000C6964"/>
    <w:rsid w:val="0010706E"/>
    <w:rsid w:val="0011212A"/>
    <w:rsid w:val="001906C2"/>
    <w:rsid w:val="001C59F2"/>
    <w:rsid w:val="001F33CC"/>
    <w:rsid w:val="00206030"/>
    <w:rsid w:val="00231117"/>
    <w:rsid w:val="002443D6"/>
    <w:rsid w:val="00251AB3"/>
    <w:rsid w:val="00256D9F"/>
    <w:rsid w:val="002704AA"/>
    <w:rsid w:val="002A49CA"/>
    <w:rsid w:val="002B6F23"/>
    <w:rsid w:val="002F45A6"/>
    <w:rsid w:val="0030265A"/>
    <w:rsid w:val="00390F69"/>
    <w:rsid w:val="003A376C"/>
    <w:rsid w:val="004451F3"/>
    <w:rsid w:val="00494687"/>
    <w:rsid w:val="005217AD"/>
    <w:rsid w:val="00521C8E"/>
    <w:rsid w:val="005708AA"/>
    <w:rsid w:val="005B2064"/>
    <w:rsid w:val="005F194B"/>
    <w:rsid w:val="00613579"/>
    <w:rsid w:val="00694409"/>
    <w:rsid w:val="006F7F24"/>
    <w:rsid w:val="00736F0C"/>
    <w:rsid w:val="00764BDA"/>
    <w:rsid w:val="007C654F"/>
    <w:rsid w:val="008161EF"/>
    <w:rsid w:val="00821394"/>
    <w:rsid w:val="00855ED5"/>
    <w:rsid w:val="008607E7"/>
    <w:rsid w:val="008617AA"/>
    <w:rsid w:val="00883941"/>
    <w:rsid w:val="009945A4"/>
    <w:rsid w:val="00994A0D"/>
    <w:rsid w:val="009F5DC0"/>
    <w:rsid w:val="00A04ED1"/>
    <w:rsid w:val="00A64F54"/>
    <w:rsid w:val="00AA4F2A"/>
    <w:rsid w:val="00B01904"/>
    <w:rsid w:val="00B33CA4"/>
    <w:rsid w:val="00BA5212"/>
    <w:rsid w:val="00BA5DC8"/>
    <w:rsid w:val="00C51A0F"/>
    <w:rsid w:val="00C53D35"/>
    <w:rsid w:val="00C810E1"/>
    <w:rsid w:val="00DE0C36"/>
    <w:rsid w:val="00DF64CE"/>
    <w:rsid w:val="00DF77BB"/>
    <w:rsid w:val="00E13FC6"/>
    <w:rsid w:val="00E22D1A"/>
    <w:rsid w:val="00E327CD"/>
    <w:rsid w:val="00E37202"/>
    <w:rsid w:val="00E64252"/>
    <w:rsid w:val="00E72001"/>
    <w:rsid w:val="00E83231"/>
    <w:rsid w:val="00EA5250"/>
    <w:rsid w:val="00EC59C5"/>
    <w:rsid w:val="00ED68E8"/>
    <w:rsid w:val="00F547D8"/>
    <w:rsid w:val="00F90F4D"/>
    <w:rsid w:val="00FE2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7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1357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594</TotalTime>
  <Pages>2</Pages>
  <Words>168</Words>
  <Characters>959</Characters>
  <Application>Microsoft Office Outlook</Application>
  <DocSecurity>0</DocSecurity>
  <Lines>0</Lines>
  <Paragraphs>0</Paragraphs>
  <ScaleCrop>false</ScaleCrop>
  <Company>aitam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aditya</dc:creator>
  <cp:keywords/>
  <dc:description/>
  <cp:lastModifiedBy>office1</cp:lastModifiedBy>
  <cp:revision>35</cp:revision>
  <cp:lastPrinted>2014-11-21T06:51:00Z</cp:lastPrinted>
  <dcterms:created xsi:type="dcterms:W3CDTF">2013-09-11T16:18:00Z</dcterms:created>
  <dcterms:modified xsi:type="dcterms:W3CDTF">2014-11-21T06:51:00Z</dcterms:modified>
</cp:coreProperties>
</file>